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9EB" w:rsidRDefault="003F5866">
      <w:bookmarkStart w:id="0" w:name="_GoBack"/>
      <w:r w:rsidRPr="003F586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-902525</wp:posOffset>
            </wp:positionV>
            <wp:extent cx="7540831" cy="10664459"/>
            <wp:effectExtent l="0" t="0" r="3175" b="3810"/>
            <wp:wrapNone/>
            <wp:docPr id="1" name="Picture 1" descr="\\server01\UserData\phoebe\Desktop\Costume_03 (1)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1\UserData\phoebe\Desktop\Costume_03 (1) (1)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831" cy="106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649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866"/>
    <w:rsid w:val="003F5866"/>
    <w:rsid w:val="00C6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4FC68A-0693-4C09-A6BB-E27575C6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F8BBDCC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Westwood</dc:creator>
  <cp:keywords/>
  <dc:description/>
  <cp:lastModifiedBy>Phoebe Westwood</cp:lastModifiedBy>
  <cp:revision>2</cp:revision>
  <dcterms:created xsi:type="dcterms:W3CDTF">2018-03-26T08:27:00Z</dcterms:created>
  <dcterms:modified xsi:type="dcterms:W3CDTF">2018-03-26T08:27:00Z</dcterms:modified>
</cp:coreProperties>
</file>